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1D9" w:rsidRDefault="000851D9" w:rsidP="00DD145B">
      <w:pPr>
        <w:ind w:firstLine="540"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  <w:r w:rsidRPr="00EE384C">
        <w:rPr>
          <w:rFonts w:ascii="Times New Roman" w:hAnsi="Times New Roman" w:cs="Times New Roman"/>
          <w:sz w:val="28"/>
          <w:szCs w:val="28"/>
          <w:lang w:eastAsia="en-US"/>
        </w:rPr>
        <w:t xml:space="preserve">Информационная карта участника </w:t>
      </w:r>
    </w:p>
    <w:p w:rsidR="000851D9" w:rsidRDefault="000851D9" w:rsidP="00DD145B">
      <w:pPr>
        <w:ind w:firstLine="540"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профессионального</w:t>
      </w:r>
    </w:p>
    <w:p w:rsidR="000851D9" w:rsidRPr="00EE384C" w:rsidRDefault="000851D9" w:rsidP="00007E0A">
      <w:pPr>
        <w:ind w:firstLine="540"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  <w:r w:rsidRPr="00EE384C">
        <w:rPr>
          <w:rFonts w:ascii="Times New Roman" w:hAnsi="Times New Roman" w:cs="Times New Roman"/>
          <w:sz w:val="28"/>
          <w:szCs w:val="28"/>
          <w:lang w:eastAsia="en-US"/>
        </w:rPr>
        <w:t>конкурса</w:t>
      </w:r>
    </w:p>
    <w:p w:rsidR="000851D9" w:rsidRPr="00EE384C" w:rsidRDefault="000851D9" w:rsidP="00007E0A">
      <w:pPr>
        <w:ind w:firstLine="540"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  <w:r w:rsidRPr="00EE384C">
        <w:rPr>
          <w:rFonts w:ascii="Times New Roman" w:hAnsi="Times New Roman" w:cs="Times New Roman"/>
          <w:sz w:val="28"/>
          <w:szCs w:val="28"/>
          <w:lang w:eastAsia="en-US"/>
        </w:rPr>
        <w:t>«Учитель года города Красноярска»</w:t>
      </w:r>
    </w:p>
    <w:p w:rsidR="000851D9" w:rsidRPr="00EE384C" w:rsidRDefault="000851D9" w:rsidP="00007E0A">
      <w:pPr>
        <w:ind w:firstLine="540"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  <w:r w:rsidRPr="00EE384C">
        <w:rPr>
          <w:rFonts w:ascii="Times New Roman" w:hAnsi="Times New Roman" w:cs="Times New Roman"/>
          <w:sz w:val="28"/>
          <w:szCs w:val="28"/>
          <w:lang w:eastAsia="en-US"/>
        </w:rPr>
        <w:t>Тыфко</w:t>
      </w:r>
    </w:p>
    <w:p w:rsidR="000851D9" w:rsidRPr="00EE384C" w:rsidRDefault="000851D9" w:rsidP="00007E0A">
      <w:pPr>
        <w:ind w:firstLine="540"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  <w:r w:rsidRPr="00EE384C">
        <w:rPr>
          <w:rFonts w:ascii="Times New Roman" w:hAnsi="Times New Roman" w:cs="Times New Roman"/>
          <w:sz w:val="28"/>
          <w:szCs w:val="28"/>
          <w:lang w:eastAsia="en-US"/>
        </w:rPr>
        <w:t>Ольги Сергеевны</w:t>
      </w:r>
    </w:p>
    <w:p w:rsidR="000851D9" w:rsidRPr="00EE384C" w:rsidRDefault="000851D9" w:rsidP="00007E0A">
      <w:pPr>
        <w:ind w:firstLine="540"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  <w:r w:rsidRPr="00EE384C">
        <w:rPr>
          <w:rFonts w:ascii="Times New Roman" w:hAnsi="Times New Roman" w:cs="Times New Roman"/>
          <w:sz w:val="28"/>
          <w:szCs w:val="28"/>
          <w:lang w:eastAsia="en-US"/>
        </w:rPr>
        <w:t xml:space="preserve">МБОУ гимназия №16 </w:t>
      </w:r>
    </w:p>
    <w:p w:rsidR="000851D9" w:rsidRDefault="000851D9" w:rsidP="00007E0A">
      <w:pPr>
        <w:ind w:firstLine="540"/>
        <w:rPr>
          <w:rFonts w:ascii="Times New Roman" w:hAnsi="Times New Roman" w:cs="Times New Roman"/>
          <w:sz w:val="28"/>
          <w:szCs w:val="28"/>
          <w:lang w:eastAsia="en-US"/>
        </w:rPr>
      </w:pPr>
    </w:p>
    <w:p w:rsidR="000851D9" w:rsidRPr="00EE384C" w:rsidRDefault="000851D9" w:rsidP="00DD145B">
      <w:pPr>
        <w:ind w:firstLine="540"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0851D9" w:rsidRPr="00EE384C" w:rsidRDefault="000851D9" w:rsidP="00007E0A">
      <w:pPr>
        <w:ind w:firstLine="540"/>
        <w:rPr>
          <w:rFonts w:ascii="Times New Roman" w:hAnsi="Times New Roman" w:cs="Times New Roman"/>
          <w:sz w:val="28"/>
          <w:szCs w:val="28"/>
          <w:lang w:eastAsia="en-US"/>
        </w:rPr>
      </w:pPr>
      <w:r w:rsidRPr="00422869">
        <w:rPr>
          <w:rFonts w:ascii="Times New Roman" w:hAnsi="Times New Roman" w:cs="Times New Roman"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0" o:spid="_x0000_i1025" type="#_x0000_t75" alt="фото 2.jpg" style="width:221.25pt;height:171.75pt;visibility:visible">
            <v:imagedata r:id="rId5" o:title=""/>
          </v:shape>
        </w:pict>
      </w:r>
      <w:r w:rsidRPr="00EE384C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0851D9" w:rsidRDefault="000851D9" w:rsidP="00932B72">
      <w:pPr>
        <w:ind w:firstLine="540"/>
        <w:rPr>
          <w:rFonts w:ascii="Times New Roman" w:hAnsi="Times New Roman" w:cs="Times New Roman"/>
          <w:sz w:val="28"/>
          <w:szCs w:val="28"/>
          <w:lang w:eastAsia="en-US"/>
        </w:rPr>
      </w:pPr>
    </w:p>
    <w:p w:rsidR="000851D9" w:rsidRPr="00EE384C" w:rsidRDefault="000851D9" w:rsidP="00007E0A">
      <w:pPr>
        <w:ind w:firstLine="540"/>
        <w:rPr>
          <w:rFonts w:ascii="Times New Roman" w:hAnsi="Times New Roman" w:cs="Times New Roman"/>
          <w:sz w:val="28"/>
          <w:szCs w:val="28"/>
          <w:lang w:eastAsia="en-US"/>
        </w:rPr>
      </w:pPr>
    </w:p>
    <w:tbl>
      <w:tblPr>
        <w:tblW w:w="0" w:type="auto"/>
        <w:tblCellSpacing w:w="5" w:type="nil"/>
        <w:tblInd w:w="-73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560"/>
        <w:gridCol w:w="4560"/>
      </w:tblGrid>
      <w:tr w:rsidR="000851D9" w:rsidRPr="00EE384C">
        <w:trPr>
          <w:tblCellSpacing w:w="5" w:type="nil"/>
        </w:trPr>
        <w:tc>
          <w:tcPr>
            <w:tcW w:w="91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bookmarkStart w:id="0" w:name="Par267"/>
            <w:bookmarkEnd w:id="0"/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 Общие сведения</w:t>
            </w:r>
          </w:p>
        </w:tc>
      </w:tr>
      <w:tr w:rsidR="000851D9" w:rsidRPr="00EE384C">
        <w:trPr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Муниципальное образование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МБОУ гимназия №16</w:t>
            </w:r>
          </w:p>
        </w:tc>
      </w:tr>
      <w:tr w:rsidR="000851D9" w:rsidRPr="00EE384C">
        <w:trPr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Дата рождения (день, месяц, год)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07.09.1987</w:t>
            </w:r>
          </w:p>
        </w:tc>
      </w:tr>
      <w:tr w:rsidR="000851D9" w:rsidRPr="00EE384C">
        <w:trPr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Место рождения           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г. Красноярск</w:t>
            </w:r>
          </w:p>
        </w:tc>
      </w:tr>
      <w:tr w:rsidR="000851D9" w:rsidRPr="00EE384C">
        <w:trPr>
          <w:trHeight w:val="10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Адреса информационно-          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телекоммуникационной сети Интернет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(сайт, блог и т.д.), где можно 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познакомиться с участником и   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публикуемыми им материалами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https://vk.com/id12931064</w:t>
            </w:r>
          </w:p>
        </w:tc>
      </w:tr>
      <w:tr w:rsidR="000851D9" w:rsidRPr="00EE384C">
        <w:trPr>
          <w:tblCellSpacing w:w="5" w:type="nil"/>
        </w:trPr>
        <w:tc>
          <w:tcPr>
            <w:tcW w:w="91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bookmarkStart w:id="1" w:name="Par281"/>
            <w:bookmarkEnd w:id="1"/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2. Работа</w:t>
            </w:r>
          </w:p>
        </w:tc>
      </w:tr>
      <w:tr w:rsidR="000851D9" w:rsidRPr="00EE384C">
        <w:trPr>
          <w:trHeight w:val="6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Место работы (наименование     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образовательного учреждения в  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соответствии с Уставом)  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МБОУ гимназия №16 г. Красноярска</w:t>
            </w:r>
          </w:p>
        </w:tc>
      </w:tr>
      <w:tr w:rsidR="000851D9" w:rsidRPr="00EE384C">
        <w:trPr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Занимаемая должность     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учитель</w:t>
            </w:r>
          </w:p>
        </w:tc>
      </w:tr>
      <w:tr w:rsidR="000851D9" w:rsidRPr="00EE384C">
        <w:trPr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Преподаваемые предметы   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английский язык,  история, обществознание</w:t>
            </w:r>
          </w:p>
        </w:tc>
      </w:tr>
      <w:tr w:rsidR="000851D9" w:rsidRPr="00EE384C">
        <w:trPr>
          <w:trHeight w:val="4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Классное руководство в настоящее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время, в каком классе    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нет</w:t>
            </w:r>
          </w:p>
        </w:tc>
      </w:tr>
      <w:tr w:rsidR="000851D9" w:rsidRPr="00EE384C">
        <w:trPr>
          <w:trHeight w:val="6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Общий трудовой и педагогический стаж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(полных лет на момент заполнения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анкеты)                  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 года 5 месяцев</w:t>
            </w:r>
          </w:p>
        </w:tc>
      </w:tr>
      <w:tr w:rsidR="000851D9" w:rsidRPr="00EE384C">
        <w:trPr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Квалификационная категория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Не имею</w:t>
            </w:r>
          </w:p>
        </w:tc>
      </w:tr>
      <w:tr w:rsidR="000851D9" w:rsidRPr="00EE384C">
        <w:trPr>
          <w:trHeight w:val="400"/>
          <w:tblCellSpacing w:w="5" w:type="nil"/>
        </w:trPr>
        <w:tc>
          <w:tcPr>
            <w:tcW w:w="4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Почетные звания и награды      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(наименования и даты получения)    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Благодарность за организацию и проведение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III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Всероссийских предметных олимпиад, январь 2013г., Центр поддержки талантливой молодежи, г. Бийск</w:t>
            </w:r>
          </w:p>
        </w:tc>
      </w:tr>
      <w:tr w:rsidR="000851D9" w:rsidRPr="00EE384C">
        <w:trPr>
          <w:trHeight w:val="400"/>
          <w:tblCellSpacing w:w="5" w:type="nil"/>
        </w:trPr>
        <w:tc>
          <w:tcPr>
            <w:tcW w:w="456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Послужной список (места и сроки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работы за последние 10 лет) </w:t>
            </w:r>
            <w:hyperlink w:anchor="Par438" w:history="1">
              <w:r w:rsidRPr="00EE384C">
                <w:rPr>
                  <w:rFonts w:ascii="Times New Roman" w:hAnsi="Times New Roman" w:cs="Times New Roman"/>
                  <w:sz w:val="28"/>
                  <w:szCs w:val="28"/>
                  <w:lang w:eastAsia="en-US"/>
                </w:rPr>
                <w:t>&lt;2&gt;</w:t>
              </w:r>
            </w:hyperlink>
          </w:p>
        </w:tc>
        <w:tc>
          <w:tcPr>
            <w:tcW w:w="456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февраль 2010-август 2011г.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МБОУ СОШ №</w:t>
            </w:r>
            <w:r w:rsidRPr="00EE384C">
              <w:rPr>
                <w:rStyle w:val="apple-converted-space"/>
                <w:rFonts w:ascii="Times New Roman" w:hAnsi="Times New Roman"/>
                <w:sz w:val="28"/>
                <w:szCs w:val="28"/>
                <w:shd w:val="clear" w:color="auto" w:fill="FFFFFF"/>
              </w:rPr>
              <w:t> 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81 учитель английского языка, август 2011-март 2012г. МБОУ гимназия №14 учитель английского языка, октябрь 2012-настоящее время МБОУ гимназия №16 учитель английского языка.</w:t>
            </w:r>
          </w:p>
        </w:tc>
      </w:tr>
      <w:tr w:rsidR="000851D9" w:rsidRPr="00EE384C">
        <w:trPr>
          <w:trHeight w:val="6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Преподавательская деятельность по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совместительству (место работы и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занимаемая должность)    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0851D9" w:rsidRPr="00EE384C">
        <w:trPr>
          <w:tblCellSpacing w:w="5" w:type="nil"/>
        </w:trPr>
        <w:tc>
          <w:tcPr>
            <w:tcW w:w="9120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bookmarkStart w:id="2" w:name="Par310"/>
            <w:bookmarkEnd w:id="2"/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3. Образование</w:t>
            </w:r>
          </w:p>
        </w:tc>
      </w:tr>
      <w:tr w:rsidR="000851D9" w:rsidRPr="00EE384C">
        <w:trPr>
          <w:trHeight w:val="6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Название и год окончания учреждения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высшего профессионального      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образования              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Красноярский Государственный Педагогический Университет им. В.П. Астафьева, 2009г.</w:t>
            </w:r>
          </w:p>
        </w:tc>
      </w:tr>
      <w:tr w:rsidR="000851D9" w:rsidRPr="00EE384C">
        <w:trPr>
          <w:trHeight w:val="4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Специальность, квалификация по 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диплому                  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Учитель истории и английского языка по специальности «История» с дополнительной специальностью «Иностранный язык».</w:t>
            </w:r>
          </w:p>
        </w:tc>
      </w:tr>
      <w:tr w:rsidR="000851D9" w:rsidRPr="00EE384C">
        <w:trPr>
          <w:trHeight w:val="10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Дополнительное профессиональное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образование за последние три года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(наименования образовательных  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программ, модулей, стажировок и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т.п., места и сроки их получения)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</w:rPr>
              <w:t>Свидетельство об участии в семинаре «Эффективная реализация и освоение основных образовательных программ по английскому языку с УМК издательства «Просвещение» как основа функционирования ФГОС 2 поколения», 2011г., Красноярск.</w:t>
            </w:r>
          </w:p>
          <w:p w:rsidR="000851D9" w:rsidRPr="00EE384C" w:rsidRDefault="000851D9" w:rsidP="003658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</w:rPr>
              <w:t>Сертификат об участии в осенней школе издательства Макмиллан «Российская и международная системы тестирования. Программы успешной подготовки и аттестации на разных этапах обучения» г. Новосибирск, ноябрь 2011г.</w:t>
            </w:r>
          </w:p>
          <w:p w:rsidR="000851D9" w:rsidRPr="00EE384C" w:rsidRDefault="000851D9" w:rsidP="003658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</w:rPr>
              <w:t>Сертификат «Учитель цифрового века», удостоверяющий применение в работе современных информационных технологий в 2011-</w:t>
            </w:r>
            <w:smartTag w:uri="urn:schemas-microsoft-com:office:smarttags" w:element="metricconverter">
              <w:smartTagPr>
                <w:attr w:name="ProductID" w:val="2012 г"/>
              </w:smartTagPr>
              <w:r w:rsidRPr="00EE384C">
                <w:rPr>
                  <w:rFonts w:ascii="Times New Roman" w:hAnsi="Times New Roman" w:cs="Times New Roman"/>
                  <w:sz w:val="28"/>
                  <w:szCs w:val="28"/>
                </w:rPr>
                <w:t>2012 г</w:t>
              </w:r>
            </w:smartTag>
            <w:r w:rsidRPr="00EE384C">
              <w:rPr>
                <w:rFonts w:ascii="Times New Roman" w:hAnsi="Times New Roman" w:cs="Times New Roman"/>
                <w:sz w:val="28"/>
                <w:szCs w:val="28"/>
              </w:rPr>
              <w:t>., Красноярск.</w:t>
            </w:r>
          </w:p>
          <w:p w:rsidR="000851D9" w:rsidRPr="00EE384C" w:rsidRDefault="000851D9" w:rsidP="003658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</w:rPr>
              <w:t xml:space="preserve">Сертификат  Министерства образования и науки Красноярского края об участии в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EE384C">
              <w:rPr>
                <w:rFonts w:ascii="Times New Roman" w:hAnsi="Times New Roman" w:cs="Times New Roman"/>
                <w:sz w:val="28"/>
                <w:szCs w:val="28"/>
              </w:rPr>
              <w:t xml:space="preserve"> Всероссийской конференции «Современная дидактика и качество образования: эффективные средства обучения» с 23 по 25 января 2013г. </w:t>
            </w:r>
          </w:p>
          <w:p w:rsidR="000851D9" w:rsidRPr="00EE384C" w:rsidRDefault="000851D9" w:rsidP="003658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</w:rPr>
              <w:t>Сертификат о курсах повышения квалификации для преподавателей английского языка по программе «Современный урок английского языка», организованной Российским представительством британского издательства «Пирсон», март 2013г., Красноярск.</w:t>
            </w:r>
          </w:p>
          <w:p w:rsidR="000851D9" w:rsidRPr="00EE384C" w:rsidRDefault="000851D9" w:rsidP="003658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</w:rPr>
              <w:t>Удостоверение о краткосрочном повышении квалификации в «Красноярском краевом институте повышения квалификации и профессиональной переподготовки работников образования» по теме «Методика организации учебной деятельности на уроках иностранного языка в начальной школе» в объеме 72 часов, март-апрель 2013г., Красноярск.</w:t>
            </w:r>
          </w:p>
          <w:p w:rsidR="000851D9" w:rsidRPr="00EE384C" w:rsidRDefault="000851D9" w:rsidP="003658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</w:rPr>
              <w:t>Удостоверение о краткосрочном повышении квалификации в «Красноярском краевом институте повышения квалификации и профессиональной переподготовки работников образования» по теме «Стратегии и тактики обучения английскому языку с учетом требований итоговой аттестации учащихся», в объеме 72 часов, ноябрь 2013г., Красноярск.</w:t>
            </w:r>
          </w:p>
          <w:p w:rsidR="000851D9" w:rsidRPr="00EE384C" w:rsidRDefault="000851D9" w:rsidP="003658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</w:rPr>
              <w:t xml:space="preserve">Сертификат об участии в образовательной программе «Молодежная политика в 21 веке» в рамках форума «ТИМ Бирюса 2014» в объеме 30 часов, в составе дружины «Молодые учителя английского языка», смена «Универсиада 2019»; 26 июня </w:t>
            </w:r>
            <w:smartTag w:uri="urn:schemas-microsoft-com:office:smarttags" w:element="metricconverter">
              <w:smartTagPr>
                <w:attr w:name="ProductID" w:val="2014 г"/>
              </w:smartTagPr>
              <w:r w:rsidRPr="00EE384C">
                <w:rPr>
                  <w:rFonts w:ascii="Times New Roman" w:hAnsi="Times New Roman" w:cs="Times New Roman"/>
                  <w:sz w:val="28"/>
                  <w:szCs w:val="28"/>
                </w:rPr>
                <w:t>2014 г</w:t>
              </w:r>
            </w:smartTag>
            <w:r w:rsidRPr="00EE384C">
              <w:rPr>
                <w:rFonts w:ascii="Times New Roman" w:hAnsi="Times New Roman" w:cs="Times New Roman"/>
                <w:sz w:val="28"/>
                <w:szCs w:val="28"/>
              </w:rPr>
              <w:t>. – 2 июля 2014г., Красноярск.</w:t>
            </w:r>
          </w:p>
          <w:p w:rsidR="000851D9" w:rsidRPr="00EE384C" w:rsidRDefault="000851D9" w:rsidP="0036588A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0851D9" w:rsidRPr="00EE384C">
        <w:trPr>
          <w:trHeight w:val="4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Знание иностранных языков (уровень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владения)                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английский (свободный) </w:t>
            </w:r>
          </w:p>
        </w:tc>
      </w:tr>
      <w:tr w:rsidR="000851D9" w:rsidRPr="00EE384C">
        <w:trPr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Ученая степень           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- </w:t>
            </w:r>
          </w:p>
        </w:tc>
      </w:tr>
      <w:tr w:rsidR="000851D9" w:rsidRPr="00EE384C">
        <w:trPr>
          <w:trHeight w:val="4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Название диссертационной работы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(работ)                  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- </w:t>
            </w:r>
          </w:p>
        </w:tc>
      </w:tr>
      <w:tr w:rsidR="000851D9" w:rsidRPr="00EE384C">
        <w:trPr>
          <w:trHeight w:val="4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Основные публикации (в том числе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брошюры, книги)          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Статья «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Christmas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in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Great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Britain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» в материалах Фестиваля педагогических идей «Открытый урок» 2013-2014 учебного года.</w:t>
            </w:r>
          </w:p>
        </w:tc>
      </w:tr>
      <w:tr w:rsidR="000851D9" w:rsidRPr="00EE384C">
        <w:trPr>
          <w:tblCellSpacing w:w="5" w:type="nil"/>
        </w:trPr>
        <w:tc>
          <w:tcPr>
            <w:tcW w:w="91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bookmarkStart w:id="3" w:name="Par336"/>
            <w:bookmarkEnd w:id="3"/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 Краткое описание инновационного педагогического опыта</w:t>
            </w:r>
          </w:p>
        </w:tc>
      </w:tr>
      <w:tr w:rsidR="000851D9" w:rsidRPr="00EE384C">
        <w:trPr>
          <w:trHeight w:val="4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Тема инновационного педагогического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опыта (далее – ИПО)      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E203FC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Реализация воспитательного потенциала УМК «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Enjoy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English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» на основе кейс-метода. </w:t>
            </w:r>
          </w:p>
        </w:tc>
      </w:tr>
      <w:tr w:rsidR="000851D9" w:rsidRPr="00EE384C">
        <w:trPr>
          <w:trHeight w:val="8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Источник изменений (противоречия,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новые средства обучения, новые 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условия образовательной        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деятельности, др.)       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055AA3" w:rsidRDefault="000851D9" w:rsidP="00A85D2B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55AA3">
              <w:rPr>
                <w:rFonts w:ascii="Times New Roman" w:hAnsi="Times New Roman" w:cs="Times New Roman"/>
                <w:sz w:val="28"/>
                <w:szCs w:val="28"/>
              </w:rPr>
              <w:t>1.«Возвращение» в школу воспитания, нравственных и семейных ценностей. Отказ государства от политики, согласно которой школа должна давать только знания, а воспитывать семья. О</w:t>
            </w:r>
            <w:r w:rsidRPr="00055AA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беспечение педагогической и психологической помощи семьям по вопросам воспитания детей.</w:t>
            </w:r>
          </w:p>
          <w:p w:rsidR="000851D9" w:rsidRPr="00055AA3" w:rsidRDefault="000851D9" w:rsidP="003016AF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055AA3">
              <w:rPr>
                <w:rFonts w:ascii="Times New Roman" w:hAnsi="Times New Roman" w:cs="Times New Roman"/>
                <w:sz w:val="28"/>
                <w:szCs w:val="28"/>
              </w:rPr>
              <w:t>. Недостаток конкретных примеров  как можно воспитывать на уроках английского языка.</w:t>
            </w:r>
          </w:p>
        </w:tc>
      </w:tr>
      <w:tr w:rsidR="000851D9" w:rsidRPr="00EE384C">
        <w:trPr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Идея изменений (в чем сущность ИПО)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0A698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Теоретическое освещение и методологическое обоснование воспитания. Чёткое определение кейс-метода, его ключевых понятий и алгоритма проведения занятий с его применением.</w:t>
            </w:r>
          </w:p>
        </w:tc>
      </w:tr>
      <w:tr w:rsidR="000851D9" w:rsidRPr="00EE384C">
        <w:trPr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Концептуальные основания изменений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204F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Сокращение разрыва между обучением и воспитанием; соединение теоретических знаний  с практической деятельностью и воспитательным компонентом; содействие воспитанию гражданственности, патриотизма, толерантности, нравственных и семейных ценностей. </w:t>
            </w:r>
          </w:p>
        </w:tc>
      </w:tr>
      <w:tr w:rsidR="000851D9" w:rsidRPr="00EE384C">
        <w:trPr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Результат изменений      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BC5E9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Увеличение в будущем  числа учащихся, стремящихся жить и работать на родине, считающих Россию благоприятным местом проживания. Понимание ценности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толерантности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формирование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способности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к ведению диалога с представителями других культур, умение высказывать собственное мнение, анализировать собственные поступки и поступки других людей на иностранном языке.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Приобретение о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пыт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 социально-коммуникативной деятельности учащимися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. </w:t>
            </w:r>
          </w:p>
        </w:tc>
      </w:tr>
      <w:tr w:rsidR="000851D9" w:rsidRPr="00EE384C">
        <w:trPr>
          <w:trHeight w:val="4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Формы и места предъявления     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результатов              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007E0A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Выступление учащихся с сочинениями по теме «Счастье – жить на Родине» (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It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is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happiness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to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live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in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motherland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) на уроке, участие учащихся в благотворительных акциях и ярмарках. Проведение открытого урока по теме «Школа» </w:t>
            </w:r>
          </w:p>
          <w:p w:rsidR="000851D9" w:rsidRPr="00007E0A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007E0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(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School</w:t>
            </w:r>
            <w:r w:rsidRPr="00007E0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.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School</w:t>
            </w:r>
            <w:r w:rsidRPr="00007E0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is</w:t>
            </w:r>
            <w:r w:rsidRPr="00007E0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my</w:t>
            </w:r>
            <w:r w:rsidRPr="00007E0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castle</w:t>
            </w:r>
            <w:r w:rsidRPr="00007E0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.).</w:t>
            </w:r>
          </w:p>
        </w:tc>
      </w:tr>
    </w:tbl>
    <w:p w:rsidR="000851D9" w:rsidRPr="00007E0A" w:rsidRDefault="000851D9" w:rsidP="00932B72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CellSpacing w:w="5" w:type="nil"/>
        <w:tblInd w:w="-73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560"/>
        <w:gridCol w:w="4560"/>
      </w:tblGrid>
      <w:tr w:rsidR="000851D9" w:rsidRPr="00EE384C">
        <w:trPr>
          <w:tblCellSpacing w:w="5" w:type="nil"/>
        </w:trPr>
        <w:tc>
          <w:tcPr>
            <w:tcW w:w="9120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bookmarkStart w:id="4" w:name="Par355"/>
            <w:bookmarkEnd w:id="4"/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5. Общественная деятельность</w:t>
            </w:r>
          </w:p>
        </w:tc>
      </w:tr>
      <w:tr w:rsidR="000851D9" w:rsidRPr="00EE384C">
        <w:trPr>
          <w:trHeight w:val="6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Участие в общественных организациях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(наименование, направление     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деятельности и дата вступления)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Член профсоюзной организации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(2 года)</w:t>
            </w:r>
          </w:p>
        </w:tc>
      </w:tr>
      <w:tr w:rsidR="000851D9" w:rsidRPr="00EE384C">
        <w:trPr>
          <w:trHeight w:val="4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Участие в деятельности управляющего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(школьного) совета       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0851D9" w:rsidRPr="00EE384C">
        <w:trPr>
          <w:trHeight w:val="10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Участие в разработке и реализации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муниципальных, региональных,   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федеральных, международных программ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и проектов (с указанием статуса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участия)                      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</w:rPr>
              <w:t xml:space="preserve"> Участие в образовательной программе «Молодежная политика в 21 веке» в рамках форума «ТИМ Бирюса 2014» в объеме 30 часов, в составе дружины «Молодые учителя английского языка», смена «Универсиада 2019»; 26 июня </w:t>
            </w:r>
            <w:smartTag w:uri="urn:schemas-microsoft-com:office:smarttags" w:element="metricconverter">
              <w:smartTagPr>
                <w:attr w:name="ProductID" w:val="2014 г"/>
              </w:smartTagPr>
              <w:r w:rsidRPr="00EE384C">
                <w:rPr>
                  <w:rFonts w:ascii="Times New Roman" w:hAnsi="Times New Roman" w:cs="Times New Roman"/>
                  <w:sz w:val="28"/>
                  <w:szCs w:val="28"/>
                </w:rPr>
                <w:t>2014 г</w:t>
              </w:r>
            </w:smartTag>
            <w:r w:rsidRPr="00EE384C">
              <w:rPr>
                <w:rFonts w:ascii="Times New Roman" w:hAnsi="Times New Roman" w:cs="Times New Roman"/>
                <w:sz w:val="28"/>
                <w:szCs w:val="28"/>
              </w:rPr>
              <w:t>. – 2 июля 2014г., Красноярск.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0851D9" w:rsidRPr="00EE384C">
        <w:trPr>
          <w:tblCellSpacing w:w="5" w:type="nil"/>
        </w:trPr>
        <w:tc>
          <w:tcPr>
            <w:tcW w:w="91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bookmarkStart w:id="5" w:name="Par370"/>
            <w:bookmarkStart w:id="6" w:name="Par410"/>
            <w:bookmarkEnd w:id="5"/>
            <w:bookmarkEnd w:id="6"/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9. Профессиональные ценности</w:t>
            </w:r>
          </w:p>
        </w:tc>
      </w:tr>
      <w:tr w:rsidR="000851D9" w:rsidRPr="00D6312C">
        <w:trPr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Педагогическое кредо участника  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shd w:val="clear" w:color="auto" w:fill="EFEFEF"/>
                <w:lang w:val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shd w:val="clear" w:color="auto" w:fill="EFEFEF"/>
                <w:lang w:val="en-US"/>
              </w:rPr>
              <w:t>«I teach to love, I love to teach. My joy is measured by the children I reach»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</w:p>
        </w:tc>
      </w:tr>
      <w:tr w:rsidR="000851D9" w:rsidRPr="00EE384C">
        <w:trPr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Почему нравится работать в школе 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Работа учителем в школе – это уникальная для меня возможность быть над временем, над возрастом, быть в процессе постоянного развития, в стремлении «во всем дойти до совершенства». Мне нравится делиться знаниями и опытом с детьми, самой учиться у них новому. </w:t>
            </w:r>
          </w:p>
        </w:tc>
      </w:tr>
    </w:tbl>
    <w:p w:rsidR="000851D9" w:rsidRPr="00EE384C" w:rsidRDefault="000851D9" w:rsidP="00932B72">
      <w:pPr>
        <w:rPr>
          <w:rFonts w:ascii="Times New Roman" w:hAnsi="Times New Roman" w:cs="Times New Roman"/>
          <w:sz w:val="28"/>
          <w:szCs w:val="28"/>
        </w:rPr>
      </w:pPr>
    </w:p>
    <w:p w:rsidR="000851D9" w:rsidRPr="00EE384C" w:rsidRDefault="000851D9" w:rsidP="00932B72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CellSpacing w:w="5" w:type="nil"/>
        <w:tblInd w:w="-73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560"/>
        <w:gridCol w:w="4560"/>
      </w:tblGrid>
      <w:tr w:rsidR="000851D9" w:rsidRPr="00EE384C">
        <w:trPr>
          <w:trHeight w:val="400"/>
          <w:tblCellSpacing w:w="5" w:type="nil"/>
        </w:trPr>
        <w:tc>
          <w:tcPr>
            <w:tcW w:w="456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Профессиональные и личностные   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ценности, наиболее близкие Вам     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Ответственность, доброта, честность.</w:t>
            </w:r>
          </w:p>
        </w:tc>
      </w:tr>
      <w:tr w:rsidR="000851D9" w:rsidRPr="00EE384C">
        <w:trPr>
          <w:trHeight w:val="6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 чем, по Вашему мнению, состоит   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основная миссия победителя конкурса «Учитель года города </w:t>
            </w:r>
          </w:p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Красноярска»   </w:t>
            </w: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Пример для коллег, распространение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лучшего педагогического </w:t>
            </w: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опыта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</w:tr>
      <w:tr w:rsidR="000851D9" w:rsidRPr="00EE384C">
        <w:trPr>
          <w:trHeight w:val="400"/>
          <w:tblCellSpacing w:w="5" w:type="nil"/>
        </w:trPr>
        <w:tc>
          <w:tcPr>
            <w:tcW w:w="91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36588A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bookmarkStart w:id="7" w:name="Par423"/>
            <w:bookmarkEnd w:id="7"/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10. Дополнительные сведения об участнике, не отраженные </w:t>
            </w:r>
          </w:p>
          <w:p w:rsidR="000851D9" w:rsidRPr="00EE384C" w:rsidRDefault="000851D9" w:rsidP="0036588A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предыдущихразделах (не более 500 слов)</w:t>
            </w:r>
          </w:p>
        </w:tc>
      </w:tr>
      <w:tr w:rsidR="000851D9" w:rsidRPr="00EE384C">
        <w:trPr>
          <w:tblCellSpacing w:w="5" w:type="nil"/>
        </w:trPr>
        <w:tc>
          <w:tcPr>
            <w:tcW w:w="91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51D9" w:rsidRPr="00EE384C" w:rsidRDefault="000851D9" w:rsidP="00181290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</w:rPr>
              <w:t>Целью своей профессиональной деятельности, в общем виде, считаю создание условий для формирования и развития личности ребенка, вла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деющей</w:t>
            </w:r>
            <w:r w:rsidRPr="00EE384C">
              <w:rPr>
                <w:rFonts w:ascii="Times New Roman" w:hAnsi="Times New Roman" w:cs="Times New Roman"/>
                <w:sz w:val="28"/>
                <w:szCs w:val="28"/>
              </w:rPr>
              <w:t xml:space="preserve"> адекватными времени знаниями, навыками и компетенциями, а также морально-нравственными общечеловеческими ценностями средствами образовательной деятельности. </w:t>
            </w:r>
          </w:p>
          <w:p w:rsidR="000851D9" w:rsidRPr="00EE384C" w:rsidRDefault="000851D9" w:rsidP="001812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</w:rPr>
              <w:t>Исходя из данной цели, определяю перед собой следующие задачи:</w:t>
            </w:r>
          </w:p>
          <w:p w:rsidR="000851D9" w:rsidRPr="00EE384C" w:rsidRDefault="000851D9" w:rsidP="001812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</w:rPr>
              <w:t xml:space="preserve">- создать условия для развития качеств нравственной личности; </w:t>
            </w:r>
          </w:p>
          <w:p w:rsidR="000851D9" w:rsidRPr="00EE384C" w:rsidRDefault="000851D9" w:rsidP="001812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</w:rPr>
              <w:t>- обеспечить достижение учащимися требований Стандарта к результатам (личностным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метапредметным</w:t>
            </w:r>
            <w:r w:rsidRPr="00EE384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E384C">
              <w:rPr>
                <w:rFonts w:ascii="Times New Roman" w:hAnsi="Times New Roman" w:cs="Times New Roman"/>
                <w:sz w:val="28"/>
                <w:szCs w:val="28"/>
              </w:rPr>
              <w:t>предметным) освоения основной образовательной программы основного общего образования по иностранному языку;</w:t>
            </w:r>
          </w:p>
          <w:p w:rsidR="000851D9" w:rsidRPr="00EE384C" w:rsidRDefault="000851D9" w:rsidP="001812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</w:rPr>
              <w:t xml:space="preserve">- способствовать развитию ключевых компетентностей выпускника средствами предметной образовательной деятельности. </w:t>
            </w:r>
          </w:p>
          <w:p w:rsidR="000851D9" w:rsidRPr="00EE384C" w:rsidRDefault="000851D9" w:rsidP="00181290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sz w:val="28"/>
                <w:szCs w:val="28"/>
              </w:rPr>
              <w:t xml:space="preserve">Для реализации поставленных задач анализирую и изучаю содержание учебников, отбираю материал и упражнения, использую интерактивные методы обучения </w:t>
            </w:r>
            <w:r w:rsidRPr="00EE38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 xml:space="preserve">Из большого разнообразия интерактивных технологий я отдаю предпочтение технологии кейсов. </w:t>
            </w:r>
          </w:p>
          <w:p w:rsidR="000851D9" w:rsidRPr="00EE384C" w:rsidRDefault="000851D9" w:rsidP="00181290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Работаю над темой «Реализация воспитательного потенциала школьного курса «Английский с удовольствием» на основе кейс-метода. </w:t>
            </w:r>
          </w:p>
          <w:p w:rsidR="000851D9" w:rsidRPr="00EE384C" w:rsidRDefault="000851D9" w:rsidP="00181290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Предметом исследования выступает кейс-технология как средство реализации воспитательного потенциала школьного курса «Английский с удовольствием». </w:t>
            </w:r>
          </w:p>
          <w:p w:rsidR="000851D9" w:rsidRPr="00EE384C" w:rsidRDefault="000851D9" w:rsidP="00181290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Объект исследования – воспитательный потенциал школьного курса «Английский с удовольствием».</w:t>
            </w:r>
          </w:p>
          <w:p w:rsidR="000851D9" w:rsidRPr="00EE384C" w:rsidRDefault="000851D9" w:rsidP="00181290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Цель и задачи исследования: </w:t>
            </w:r>
          </w:p>
          <w:p w:rsidR="000851D9" w:rsidRPr="00EE384C" w:rsidRDefault="000851D9" w:rsidP="00181290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Цель: изучить имеющуюся литературу по кейс-технологии и выявить её возможности для решения воспитательных целей и задач школьного курса «Английский язык».</w:t>
            </w:r>
          </w:p>
          <w:p w:rsidR="000851D9" w:rsidRPr="00EE384C" w:rsidRDefault="000851D9" w:rsidP="00181290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E38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Для решения поставленной цели поставлены следующие задачи:</w:t>
            </w:r>
          </w:p>
          <w:p w:rsidR="000851D9" w:rsidRPr="00055AA3" w:rsidRDefault="000851D9" w:rsidP="00181290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55A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Определить современное понимание воспитания</w:t>
            </w:r>
          </w:p>
          <w:p w:rsidR="000851D9" w:rsidRPr="00055AA3" w:rsidRDefault="000851D9" w:rsidP="00181290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55A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Изучить воспитательный потенциал курса</w:t>
            </w:r>
          </w:p>
          <w:p w:rsidR="000851D9" w:rsidRPr="00055AA3" w:rsidRDefault="000851D9" w:rsidP="00181290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55A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Выявить условия его реализации.</w:t>
            </w:r>
          </w:p>
          <w:p w:rsidR="000851D9" w:rsidRPr="00055AA3" w:rsidRDefault="000851D9" w:rsidP="00181290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55A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Изучить кейс-технологию</w:t>
            </w:r>
          </w:p>
          <w:p w:rsidR="000851D9" w:rsidRPr="00055AA3" w:rsidRDefault="000851D9" w:rsidP="00181290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55A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Выявить ее методику и «перевести» на методику преподавания английского языка.</w:t>
            </w:r>
          </w:p>
          <w:p w:rsidR="000851D9" w:rsidRPr="00055AA3" w:rsidRDefault="000851D9" w:rsidP="00181290">
            <w:pPr>
              <w:pStyle w:val="ListParagrap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851D9" w:rsidRPr="00055AA3" w:rsidRDefault="000851D9" w:rsidP="00181290">
            <w:pPr>
              <w:pStyle w:val="ListParagrap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851D9" w:rsidRPr="00055AA3" w:rsidRDefault="000851D9" w:rsidP="00181290">
            <w:pPr>
              <w:pStyle w:val="ListParagrap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851D9" w:rsidRPr="00EE384C" w:rsidRDefault="000851D9" w:rsidP="0036588A">
            <w:pPr>
              <w:ind w:firstLine="54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851D9" w:rsidRPr="00EE384C" w:rsidRDefault="000851D9" w:rsidP="0036588A">
            <w:pPr>
              <w:ind w:firstLine="54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851D9" w:rsidRPr="00EE384C" w:rsidRDefault="000851D9" w:rsidP="0036588A">
            <w:pPr>
              <w:ind w:firstLine="54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0851D9" w:rsidRPr="00EE384C" w:rsidRDefault="000851D9" w:rsidP="00932B72">
      <w:pPr>
        <w:ind w:firstLine="540"/>
        <w:rPr>
          <w:rFonts w:ascii="Times New Roman" w:hAnsi="Times New Roman" w:cs="Times New Roman"/>
          <w:sz w:val="28"/>
          <w:szCs w:val="28"/>
          <w:lang w:eastAsia="en-US"/>
        </w:rPr>
      </w:pPr>
    </w:p>
    <w:p w:rsidR="000851D9" w:rsidRPr="00EE384C" w:rsidRDefault="000851D9" w:rsidP="00932B72">
      <w:pPr>
        <w:ind w:firstLine="540"/>
        <w:rPr>
          <w:rFonts w:ascii="Times New Roman" w:hAnsi="Times New Roman" w:cs="Times New Roman"/>
          <w:sz w:val="28"/>
          <w:szCs w:val="28"/>
          <w:lang w:eastAsia="en-US"/>
        </w:rPr>
      </w:pPr>
      <w:r w:rsidRPr="00EE384C">
        <w:rPr>
          <w:rFonts w:ascii="Times New Roman" w:hAnsi="Times New Roman" w:cs="Times New Roman"/>
          <w:sz w:val="28"/>
          <w:szCs w:val="28"/>
          <w:lang w:eastAsia="en-US"/>
        </w:rPr>
        <w:t>Правильность сведений, представленных в информационной карте, подтверждаю.</w:t>
      </w:r>
    </w:p>
    <w:p w:rsidR="000851D9" w:rsidRPr="00EE384C" w:rsidRDefault="000851D9" w:rsidP="00932B72">
      <w:pPr>
        <w:ind w:firstLine="540"/>
        <w:rPr>
          <w:rFonts w:ascii="Times New Roman" w:hAnsi="Times New Roman" w:cs="Times New Roman"/>
          <w:sz w:val="28"/>
          <w:szCs w:val="28"/>
          <w:lang w:eastAsia="en-US"/>
        </w:rPr>
      </w:pPr>
    </w:p>
    <w:p w:rsidR="000851D9" w:rsidRPr="00EE384C" w:rsidRDefault="000851D9" w:rsidP="00932B72">
      <w:pPr>
        <w:ind w:firstLine="540"/>
        <w:rPr>
          <w:rFonts w:ascii="Times New Roman" w:hAnsi="Times New Roman" w:cs="Times New Roman"/>
          <w:sz w:val="28"/>
          <w:szCs w:val="28"/>
          <w:lang w:eastAsia="en-US"/>
        </w:rPr>
      </w:pPr>
    </w:p>
    <w:p w:rsidR="000851D9" w:rsidRPr="00EE384C" w:rsidRDefault="000851D9" w:rsidP="00932B72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EE384C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E384C">
        <w:rPr>
          <w:rFonts w:ascii="Times New Roman" w:hAnsi="Times New Roman" w:cs="Times New Roman"/>
          <w:sz w:val="28"/>
          <w:szCs w:val="28"/>
        </w:rPr>
        <w:t>(подпись)                                                                                Тыфко О.С.</w:t>
      </w:r>
    </w:p>
    <w:p w:rsidR="000851D9" w:rsidRPr="00EE384C" w:rsidRDefault="000851D9" w:rsidP="00932B72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0851D9" w:rsidRPr="00EE384C" w:rsidRDefault="000851D9" w:rsidP="00932B72">
      <w:pPr>
        <w:ind w:firstLine="540"/>
        <w:rPr>
          <w:rFonts w:ascii="Times New Roman" w:hAnsi="Times New Roman" w:cs="Times New Roman"/>
          <w:sz w:val="28"/>
          <w:szCs w:val="28"/>
          <w:lang w:eastAsia="en-US"/>
        </w:rPr>
      </w:pPr>
      <w:r w:rsidRPr="00EE384C">
        <w:rPr>
          <w:rFonts w:ascii="Times New Roman" w:hAnsi="Times New Roman" w:cs="Times New Roman"/>
          <w:sz w:val="28"/>
          <w:szCs w:val="28"/>
          <w:lang w:eastAsia="en-US"/>
        </w:rPr>
        <w:t>15.01.2015</w:t>
      </w:r>
    </w:p>
    <w:sectPr w:rsidR="000851D9" w:rsidRPr="00EE384C" w:rsidSect="007744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D93983"/>
    <w:multiLevelType w:val="hybridMultilevel"/>
    <w:tmpl w:val="F5EAA66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00E77A7"/>
    <w:multiLevelType w:val="hybridMultilevel"/>
    <w:tmpl w:val="64DA5E0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7BAD769D"/>
    <w:multiLevelType w:val="hybridMultilevel"/>
    <w:tmpl w:val="A600BAB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32B72"/>
    <w:rsid w:val="00007949"/>
    <w:rsid w:val="00007E0A"/>
    <w:rsid w:val="00055AA3"/>
    <w:rsid w:val="00056847"/>
    <w:rsid w:val="000851D9"/>
    <w:rsid w:val="000A698D"/>
    <w:rsid w:val="000C7883"/>
    <w:rsid w:val="00176F42"/>
    <w:rsid w:val="00181290"/>
    <w:rsid w:val="001D01C0"/>
    <w:rsid w:val="001F79B8"/>
    <w:rsid w:val="00224704"/>
    <w:rsid w:val="00251234"/>
    <w:rsid w:val="003016AF"/>
    <w:rsid w:val="00316BCE"/>
    <w:rsid w:val="003204F7"/>
    <w:rsid w:val="003270DB"/>
    <w:rsid w:val="003274B4"/>
    <w:rsid w:val="00361D78"/>
    <w:rsid w:val="0036588A"/>
    <w:rsid w:val="003F7954"/>
    <w:rsid w:val="00422869"/>
    <w:rsid w:val="00446D0E"/>
    <w:rsid w:val="00457D59"/>
    <w:rsid w:val="0047440B"/>
    <w:rsid w:val="00477F2E"/>
    <w:rsid w:val="0050104D"/>
    <w:rsid w:val="00517C04"/>
    <w:rsid w:val="00543176"/>
    <w:rsid w:val="00630DB9"/>
    <w:rsid w:val="007102A6"/>
    <w:rsid w:val="007104A0"/>
    <w:rsid w:val="007649A1"/>
    <w:rsid w:val="00774432"/>
    <w:rsid w:val="007C25EA"/>
    <w:rsid w:val="007D26AB"/>
    <w:rsid w:val="00800D81"/>
    <w:rsid w:val="0084011C"/>
    <w:rsid w:val="00867D73"/>
    <w:rsid w:val="008E4465"/>
    <w:rsid w:val="008F39CC"/>
    <w:rsid w:val="00932B72"/>
    <w:rsid w:val="00947A78"/>
    <w:rsid w:val="00962760"/>
    <w:rsid w:val="00984C59"/>
    <w:rsid w:val="009A560C"/>
    <w:rsid w:val="009D64FA"/>
    <w:rsid w:val="00A05638"/>
    <w:rsid w:val="00A32126"/>
    <w:rsid w:val="00A51A79"/>
    <w:rsid w:val="00A70C65"/>
    <w:rsid w:val="00A85D2B"/>
    <w:rsid w:val="00AE1782"/>
    <w:rsid w:val="00B61043"/>
    <w:rsid w:val="00BC5E9D"/>
    <w:rsid w:val="00C5161C"/>
    <w:rsid w:val="00D6312C"/>
    <w:rsid w:val="00D66891"/>
    <w:rsid w:val="00DA085E"/>
    <w:rsid w:val="00DC3A85"/>
    <w:rsid w:val="00DD145B"/>
    <w:rsid w:val="00DE009C"/>
    <w:rsid w:val="00E03BA9"/>
    <w:rsid w:val="00E1290B"/>
    <w:rsid w:val="00E203FC"/>
    <w:rsid w:val="00E67BEE"/>
    <w:rsid w:val="00EE384C"/>
    <w:rsid w:val="00F3478D"/>
    <w:rsid w:val="00F6188F"/>
    <w:rsid w:val="00FC4EA7"/>
    <w:rsid w:val="00FF5A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2B72"/>
    <w:pPr>
      <w:widowControl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uiPriority w:val="99"/>
    <w:rsid w:val="00932B72"/>
    <w:rPr>
      <w:rFonts w:cs="Times New Roman"/>
    </w:rPr>
  </w:style>
  <w:style w:type="paragraph" w:styleId="ListParagraph">
    <w:name w:val="List Paragraph"/>
    <w:basedOn w:val="Normal"/>
    <w:uiPriority w:val="99"/>
    <w:qFormat/>
    <w:rsid w:val="00A85D2B"/>
    <w:pPr>
      <w:widowControl/>
      <w:autoSpaceDE/>
      <w:autoSpaceDN/>
      <w:adjustRightInd/>
      <w:spacing w:after="200" w:line="276" w:lineRule="auto"/>
      <w:ind w:left="720" w:firstLine="0"/>
      <w:jc w:val="left"/>
    </w:pPr>
    <w:rPr>
      <w:rFonts w:ascii="Calibri" w:eastAsia="Calibri" w:hAnsi="Calibri" w:cs="Calibr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007E0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07E0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7</Pages>
  <Words>1516</Words>
  <Characters>8646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3</dc:title>
  <dc:subject/>
  <dc:creator>User</dc:creator>
  <cp:keywords/>
  <dc:description/>
  <cp:lastModifiedBy>admin</cp:lastModifiedBy>
  <cp:revision>4</cp:revision>
  <cp:lastPrinted>2015-01-16T02:39:00Z</cp:lastPrinted>
  <dcterms:created xsi:type="dcterms:W3CDTF">2015-01-16T01:58:00Z</dcterms:created>
  <dcterms:modified xsi:type="dcterms:W3CDTF">2015-01-19T10:03:00Z</dcterms:modified>
</cp:coreProperties>
</file>