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E1" w:rsidRDefault="009A5CE1" w:rsidP="003269DF">
      <w:pPr>
        <w:spacing w:line="192" w:lineRule="auto"/>
        <w:ind w:firstLine="5954"/>
        <w:jc w:val="left"/>
        <w:outlineLvl w:val="1"/>
        <w:rPr>
          <w:rFonts w:ascii="Times New Roman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  <w:lang w:eastAsia="en-US"/>
        </w:rPr>
        <w:t>Приложение 3</w:t>
      </w:r>
    </w:p>
    <w:p w:rsidR="009A5CE1" w:rsidRDefault="009A5CE1" w:rsidP="003269DF">
      <w:pPr>
        <w:spacing w:line="192" w:lineRule="auto"/>
        <w:ind w:firstLine="5954"/>
        <w:jc w:val="left"/>
        <w:rPr>
          <w:rFonts w:ascii="Times New Roman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  <w:lang w:eastAsia="en-US"/>
        </w:rPr>
        <w:t>к Положению</w:t>
      </w:r>
    </w:p>
    <w:p w:rsidR="009A5CE1" w:rsidRDefault="009A5CE1" w:rsidP="003269DF">
      <w:pPr>
        <w:spacing w:line="192" w:lineRule="auto"/>
        <w:ind w:firstLine="5954"/>
        <w:jc w:val="left"/>
        <w:rPr>
          <w:rFonts w:ascii="Times New Roman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  <w:lang w:eastAsia="en-US"/>
        </w:rPr>
        <w:t xml:space="preserve">о профессиональном </w:t>
      </w:r>
    </w:p>
    <w:p w:rsidR="009A5CE1" w:rsidRDefault="009A5CE1" w:rsidP="003269DF">
      <w:pPr>
        <w:spacing w:line="192" w:lineRule="auto"/>
        <w:ind w:firstLine="5954"/>
        <w:jc w:val="left"/>
        <w:rPr>
          <w:rFonts w:ascii="Times New Roman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  <w:lang w:eastAsia="en-US"/>
        </w:rPr>
        <w:t>конкурсе «Учитель года</w:t>
      </w:r>
    </w:p>
    <w:p w:rsidR="009A5CE1" w:rsidRDefault="009A5CE1" w:rsidP="003269DF">
      <w:pPr>
        <w:spacing w:line="192" w:lineRule="auto"/>
        <w:ind w:firstLine="5954"/>
        <w:jc w:val="left"/>
        <w:rPr>
          <w:rFonts w:ascii="Times New Roman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  <w:lang w:eastAsia="en-US"/>
        </w:rPr>
        <w:t>города Красноярска»</w:t>
      </w:r>
    </w:p>
    <w:p w:rsidR="009A5CE1" w:rsidRDefault="009A5CE1" w:rsidP="003269DF">
      <w:pPr>
        <w:ind w:firstLine="540"/>
        <w:rPr>
          <w:rFonts w:ascii="Calibri" w:hAnsi="Calibri" w:cs="Calibri"/>
          <w:sz w:val="22"/>
          <w:szCs w:val="22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75pt;margin-top:10.05pt;width:171.75pt;height:236.25pt;z-index:251658240">
            <v:imagedata r:id="rId4" o:title=""/>
          </v:shape>
          <o:OLEObject Type="Embed" ProgID="AcroExch.Document.7" ShapeID="_x0000_s1026" DrawAspect="Content" ObjectID="_1483193095" r:id="rId5"/>
        </w:pict>
      </w:r>
    </w:p>
    <w:p w:rsidR="009A5CE1" w:rsidRDefault="009A5CE1" w:rsidP="003269DF">
      <w:pPr>
        <w:ind w:firstLine="0"/>
        <w:jc w:val="right"/>
        <w:rPr>
          <w:rFonts w:ascii="Calibri" w:hAnsi="Calibri" w:cs="Calibri"/>
          <w:sz w:val="22"/>
          <w:szCs w:val="22"/>
          <w:lang w:eastAsia="en-US"/>
        </w:rPr>
      </w:pPr>
      <w:bookmarkStart w:id="0" w:name="Par246"/>
      <w:bookmarkEnd w:id="0"/>
    </w:p>
    <w:p w:rsidR="009A5CE1" w:rsidRDefault="009A5CE1" w:rsidP="003269DF">
      <w:pPr>
        <w:ind w:firstLine="0"/>
        <w:jc w:val="right"/>
        <w:rPr>
          <w:rFonts w:ascii="Calibri" w:hAnsi="Calibri" w:cs="Calibri"/>
          <w:sz w:val="22"/>
          <w:szCs w:val="22"/>
          <w:lang w:eastAsia="en-US"/>
        </w:rPr>
      </w:pPr>
    </w:p>
    <w:p w:rsidR="009A5CE1" w:rsidRDefault="009A5CE1" w:rsidP="003269DF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┌───────────────────┐</w:t>
      </w:r>
    </w:p>
    <w:p w:rsidR="009A5CE1" w:rsidRDefault="009A5CE1" w:rsidP="003269DF">
      <w:pPr>
        <w:spacing w:line="192" w:lineRule="auto"/>
        <w:ind w:firstLine="0"/>
        <w:jc w:val="left"/>
        <w:rPr>
          <w:rFonts w:ascii="Courier New" w:hAnsi="Courier New" w:cs="Courier New"/>
        </w:rPr>
      </w:pPr>
      <w:bookmarkStart w:id="1" w:name="Par253"/>
      <w:bookmarkEnd w:id="1"/>
      <w:r>
        <w:rPr>
          <w:rFonts w:ascii="Courier New" w:hAnsi="Courier New" w:cs="Courier New"/>
        </w:rPr>
        <w:t xml:space="preserve">│                   │             </w:t>
      </w:r>
      <w:r>
        <w:rPr>
          <w:rFonts w:ascii="Times New Roman" w:hAnsi="Times New Roman" w:cs="Times New Roman"/>
          <w:sz w:val="30"/>
          <w:szCs w:val="30"/>
        </w:rPr>
        <w:t>Информационная карта участника</w:t>
      </w:r>
    </w:p>
    <w:p w:rsidR="009A5CE1" w:rsidRDefault="009A5CE1" w:rsidP="003269DF">
      <w:pPr>
        <w:spacing w:line="192" w:lineRule="auto"/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│                   │               </w:t>
      </w:r>
      <w:r>
        <w:rPr>
          <w:rFonts w:ascii="Times New Roman" w:hAnsi="Times New Roman" w:cs="Times New Roman"/>
          <w:sz w:val="30"/>
          <w:szCs w:val="30"/>
        </w:rPr>
        <w:t>профессионального конкурса</w:t>
      </w:r>
    </w:p>
    <w:p w:rsidR="009A5CE1" w:rsidRDefault="009A5CE1" w:rsidP="003269DF">
      <w:pPr>
        <w:spacing w:line="192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</w:rPr>
        <w:t>│                   │         «</w:t>
      </w:r>
      <w:r>
        <w:rPr>
          <w:rFonts w:ascii="Times New Roman" w:hAnsi="Times New Roman" w:cs="Times New Roman"/>
          <w:sz w:val="30"/>
          <w:szCs w:val="30"/>
        </w:rPr>
        <w:t>Учитель года города Красноярска»</w:t>
      </w:r>
      <w:r>
        <w:rPr>
          <w:rFonts w:ascii="Courier New" w:hAnsi="Courier New" w:cs="Courier New"/>
        </w:rPr>
        <w:t xml:space="preserve"> </w:t>
      </w:r>
      <w:hyperlink r:id="rId6" w:anchor="Par437" w:history="1">
        <w:r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&lt;1&gt;</w:t>
        </w:r>
      </w:hyperlink>
    </w:p>
    <w:p w:rsidR="009A5CE1" w:rsidRDefault="009A5CE1" w:rsidP="003269DF">
      <w:pPr>
        <w:spacing w:line="192" w:lineRule="auto"/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                │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│                   │                     </w:t>
      </w:r>
      <w:r w:rsidRPr="006A3514">
        <w:rPr>
          <w:rFonts w:ascii="Courier New" w:hAnsi="Courier New" w:cs="Courier New"/>
          <w:b/>
          <w:sz w:val="32"/>
          <w:szCs w:val="32"/>
          <w:u w:val="single"/>
        </w:rPr>
        <w:t>Веретнова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│  (фото 4 x </w:t>
      </w:r>
      <w:smartTag w:uri="urn:schemas-microsoft-com:office:smarttags" w:element="metricconverter">
        <w:smartTagPr>
          <w:attr w:name="ProductID" w:val="6 см"/>
        </w:smartTagPr>
        <w:r>
          <w:rPr>
            <w:rFonts w:ascii="Courier New" w:hAnsi="Courier New" w:cs="Courier New"/>
          </w:rPr>
          <w:t>6 см</w:t>
        </w:r>
      </w:smartTag>
      <w:r>
        <w:rPr>
          <w:rFonts w:ascii="Courier New" w:hAnsi="Courier New" w:cs="Courier New"/>
        </w:rPr>
        <w:t xml:space="preserve">)  │                       </w:t>
      </w:r>
      <w:r>
        <w:rPr>
          <w:rFonts w:ascii="Times New Roman" w:hAnsi="Times New Roman" w:cs="Times New Roman"/>
          <w:sz w:val="24"/>
          <w:szCs w:val="24"/>
        </w:rPr>
        <w:t>(фамилия,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│                   │                 </w:t>
      </w:r>
      <w:r>
        <w:rPr>
          <w:rFonts w:ascii="Courier New" w:hAnsi="Courier New" w:cs="Courier New"/>
          <w:b/>
          <w:sz w:val="32"/>
          <w:szCs w:val="32"/>
          <w:u w:val="single"/>
        </w:rPr>
        <w:t>Юлия А</w:t>
      </w:r>
      <w:r w:rsidRPr="006A3514">
        <w:rPr>
          <w:rFonts w:ascii="Courier New" w:hAnsi="Courier New" w:cs="Courier New"/>
          <w:b/>
          <w:sz w:val="32"/>
          <w:szCs w:val="32"/>
          <w:u w:val="single"/>
        </w:rPr>
        <w:t>натольевна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│                   │                     </w:t>
      </w:r>
      <w:r>
        <w:rPr>
          <w:rFonts w:ascii="Times New Roman" w:hAnsi="Times New Roman" w:cs="Times New Roman"/>
          <w:sz w:val="24"/>
          <w:szCs w:val="24"/>
        </w:rPr>
        <w:t>имя, отчество)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│                   │                    </w:t>
      </w:r>
      <w:r w:rsidRPr="006A3514">
        <w:rPr>
          <w:rFonts w:ascii="Courier New" w:hAnsi="Courier New" w:cs="Courier New"/>
          <w:sz w:val="24"/>
          <w:szCs w:val="24"/>
          <w:u w:val="single"/>
        </w:rPr>
        <w:t>г. Красноярск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│                   │              </w:t>
      </w:r>
      <w:r>
        <w:rPr>
          <w:rFonts w:ascii="Times New Roman" w:hAnsi="Times New Roman" w:cs="Times New Roman"/>
          <w:sz w:val="24"/>
          <w:szCs w:val="24"/>
        </w:rPr>
        <w:t>(муниципальное образование)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                │</w:t>
      </w:r>
    </w:p>
    <w:p w:rsidR="009A5CE1" w:rsidRDefault="009A5CE1" w:rsidP="003269DF">
      <w:pPr>
        <w:ind w:firstLine="0"/>
        <w:jc w:val="lef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└───────────────────┘</w:t>
      </w:r>
    </w:p>
    <w:p w:rsidR="009A5CE1" w:rsidRDefault="009A5CE1" w:rsidP="003269DF">
      <w:pPr>
        <w:ind w:firstLine="540"/>
        <w:rPr>
          <w:rFonts w:ascii="Calibri" w:hAnsi="Calibri" w:cs="Calibri"/>
          <w:sz w:val="22"/>
          <w:szCs w:val="22"/>
          <w:lang w:eastAsia="en-US"/>
        </w:rPr>
      </w:pPr>
      <w:bookmarkStart w:id="2" w:name="_GoBack"/>
      <w:bookmarkEnd w:id="2"/>
    </w:p>
    <w:p w:rsidR="009A5CE1" w:rsidRDefault="009A5CE1" w:rsidP="003269DF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4560"/>
        <w:gridCol w:w="4560"/>
      </w:tblGrid>
      <w:tr w:rsidR="009A5CE1" w:rsidTr="003269DF">
        <w:tc>
          <w:tcPr>
            <w:tcW w:w="91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3" w:name="Par267"/>
            <w:bookmarkEnd w:id="3"/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1. Общие сведения</w:t>
            </w: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Муниципальное образование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Кировский район, г. Красноярск</w:t>
            </w: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Дата рождения (день, месяц, год)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08.10.1971</w:t>
            </w: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Место рождения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 Красноярск</w:t>
            </w:r>
          </w:p>
        </w:tc>
      </w:tr>
      <w:tr w:rsidR="009A5CE1" w:rsidTr="005F38C8">
        <w:trPr>
          <w:trHeight w:val="10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Адреса информационно-       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телекоммуникационной сети Интернет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(сайт, блог и т.д.), где можно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познакомиться с участником и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публикуемыми им материалами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hyperlink r:id="rId7" w:history="1">
              <w:r w:rsidRPr="006A3514">
                <w:rPr>
                  <w:rStyle w:val="Hyperlink"/>
                </w:rPr>
                <w:t>http://nsportal.ru/veretnova-yuliya-anatolevna</w:t>
              </w:r>
            </w:hyperlink>
          </w:p>
        </w:tc>
      </w:tr>
      <w:tr w:rsidR="009A5CE1" w:rsidTr="003269DF">
        <w:tc>
          <w:tcPr>
            <w:tcW w:w="9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4" w:name="Par281"/>
            <w:bookmarkEnd w:id="4"/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2. Работа</w:t>
            </w:r>
          </w:p>
        </w:tc>
      </w:tr>
      <w:tr w:rsidR="009A5CE1" w:rsidTr="00BB3522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Место работы (наименование  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образовательного учреждения в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соответствии с Уставом)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rPr>
                <w:bCs/>
              </w:rPr>
              <w:t xml:space="preserve">муниципальное бюджетное образовательное учреждение «Гимназия № 4» </w:t>
            </w:r>
          </w:p>
        </w:tc>
      </w:tr>
      <w:tr w:rsidR="009A5CE1" w:rsidTr="00BB3522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Занимаемая должность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ind w:firstLine="0"/>
              <w:jc w:val="left"/>
            </w:pPr>
            <w:r w:rsidRPr="006A3514">
              <w:t>Учитель начальных классов</w:t>
            </w:r>
          </w:p>
        </w:tc>
      </w:tr>
      <w:tr w:rsidR="009A5CE1" w:rsidTr="00BB3522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Преподаваемые предметы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Русский язык (5 ч.), математика (4 ч.), литературное чтение (4 ч.), окружающий мир (2 ч.), технология (1 ч.), изо (1 ч.), информатика (1 ч.), РПС (1 ч.), ШРР ( 1ч.).</w:t>
            </w:r>
          </w:p>
        </w:tc>
      </w:tr>
      <w:tr w:rsidR="009A5CE1" w:rsidTr="00BB3522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Классное руководство в настоящее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время, в каком классе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Классное руководство во 2 «В» классе</w:t>
            </w:r>
          </w:p>
        </w:tc>
      </w:tr>
      <w:tr w:rsidR="009A5CE1" w:rsidTr="00BB3522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Общий трудовой и педагогический стаж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(полных лет на момент заполнения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анкеты)       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21 год</w:t>
            </w:r>
          </w:p>
        </w:tc>
      </w:tr>
      <w:tr w:rsidR="009A5CE1" w:rsidTr="00BB3522">
        <w:tc>
          <w:tcPr>
            <w:tcW w:w="4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Квалификационная категория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 xml:space="preserve">Первая </w:t>
            </w:r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Почетные звания и награды   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(наименования и даты получения)     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Послужной список (места и сроки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работы за последние 10 лет) </w:t>
            </w:r>
            <w:hyperlink r:id="rId8" w:anchor="Par438" w:history="1">
              <w:r>
                <w:rPr>
                  <w:rStyle w:val="Hyperlink"/>
                  <w:rFonts w:ascii="Times New Roman" w:hAnsi="Times New Roman"/>
                  <w:i/>
                  <w:color w:val="auto"/>
                  <w:sz w:val="28"/>
                  <w:szCs w:val="28"/>
                  <w:u w:val="none"/>
                  <w:lang w:eastAsia="en-US"/>
                </w:rPr>
                <w:t>&lt;2&gt;</w:t>
              </w:r>
            </w:hyperlink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Преподавательская деятельность по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совместительству (место работы и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занимаемая должность)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9A5CE1" w:rsidTr="003269DF">
        <w:tc>
          <w:tcPr>
            <w:tcW w:w="91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5" w:name="Par310"/>
            <w:bookmarkEnd w:id="5"/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3. Образование</w:t>
            </w:r>
          </w:p>
        </w:tc>
      </w:tr>
      <w:tr w:rsidR="009A5CE1" w:rsidTr="000C6397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Название и год окончания учреждения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высшего профессионального   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образования   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Красноярский государственный педагогический институт, 1993 год.</w:t>
            </w:r>
          </w:p>
        </w:tc>
      </w:tr>
      <w:tr w:rsidR="009A5CE1" w:rsidTr="000C6397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Специальность, квалификация по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диплому       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Специальность  «Педагогика и методика начального обучения», квалификация «Учитель начальных классов»</w:t>
            </w:r>
          </w:p>
        </w:tc>
      </w:tr>
      <w:tr w:rsidR="009A5CE1" w:rsidTr="000C6397">
        <w:trPr>
          <w:trHeight w:val="10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Дополнительное профессиональное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образование за последние три года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(наименования образовательных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программ, модулей, стажировок и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т.п., места и сроки их получения)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 xml:space="preserve">КК ИПК РО, курс: «Реализация требований ФГОС начального общего образования»,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6A3514">
                <w:t>2012 г</w:t>
              </w:r>
            </w:smartTag>
            <w:r w:rsidRPr="006A3514">
              <w:t>.</w:t>
            </w:r>
          </w:p>
        </w:tc>
      </w:tr>
      <w:tr w:rsidR="009A5CE1" w:rsidTr="000C6397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Знание иностранных языков (уровень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владения)     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Английский язык (базовый  уровень)</w:t>
            </w: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Ученая степень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Название диссертационной работы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(работ)       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9A5CE1" w:rsidTr="00B952E5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Основные публикации (в том числе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брошюры, книги)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 xml:space="preserve">Публикации на сайте </w:t>
            </w:r>
            <w:r w:rsidRPr="006A3514">
              <w:rPr>
                <w:lang w:val="en-US"/>
              </w:rPr>
              <w:t>InfoUrok</w:t>
            </w:r>
            <w:r w:rsidRPr="006A3514">
              <w:t>.</w:t>
            </w:r>
            <w:r w:rsidRPr="006A3514">
              <w:rPr>
                <w:lang w:val="en-US"/>
              </w:rPr>
              <w:t>RU</w:t>
            </w:r>
            <w:r w:rsidRPr="006A3514">
              <w:t>: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 «Методические материалы к урокам курса «первый раз в первый класс»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 «Проверочные работы по математике за 1 полугодие 1 класса по программе «Школа 2100»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 «Проверочные работы по обучению грамоте за 1 полугодие 1 класса»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-«Викторина по окружающему миру в 1 классе «Мир вокруг нас»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-«Рабочая программа по предмету «Окружающий мир» для 1 класса по образовательной системе «Школа 2100»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-«Рабочая программа по математике для 1 класса по программе «Школа 2100»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 «Тест по окружающему миру «Эпохи развития человечества»</w:t>
            </w:r>
          </w:p>
          <w:p w:rsidR="009A5CE1" w:rsidRPr="006A3514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6A3514">
              <w:t>- «План-конспект урока по математике в 4 классе «Сложение и вычитание именованных чисел с разными наименованиями»</w:t>
            </w:r>
          </w:p>
        </w:tc>
      </w:tr>
      <w:tr w:rsidR="009A5CE1" w:rsidTr="003269DF">
        <w:tc>
          <w:tcPr>
            <w:tcW w:w="9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6" w:name="Par336"/>
            <w:bookmarkEnd w:id="6"/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4. Краткое описание инновационного педагогического опыта</w:t>
            </w:r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Тема инновационного педагогического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опыта (далее – ИПО)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 w:rsidP="006A3514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универсальных учебных действий  у учащихся начальных классов</w:t>
            </w:r>
          </w:p>
        </w:tc>
      </w:tr>
      <w:tr w:rsidR="009A5CE1" w:rsidTr="003269DF">
        <w:trPr>
          <w:trHeight w:val="8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Источник изменений (противоречия,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новые средства обучения, новые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условия образовательной     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деятельности, др.)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 w:rsidP="006A3514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введением новых образовательных стандартов изменилась цель образования, ведущим становится системно-деятельностный подход, у учителя появились новые технические средства обучения</w:t>
            </w: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Идея изменений (в чем сущность ИПО)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Главная цель обучения  - не предметные знания, а способы их получения</w:t>
            </w: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Концептуальные основания изменений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формирования УУД</w:t>
            </w: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Результат изменений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Овладение учениками УУД</w:t>
            </w:r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Формы и места предъявления  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результатов   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открытые уроки, результаты комплексных проверочных работ ЦОКО Красноярского края по формированию УУД</w:t>
            </w:r>
          </w:p>
        </w:tc>
      </w:tr>
      <w:tr w:rsidR="009A5CE1" w:rsidTr="003269DF">
        <w:tc>
          <w:tcPr>
            <w:tcW w:w="91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7" w:name="Par355"/>
            <w:bookmarkEnd w:id="7"/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5. Общественная деятельность</w:t>
            </w:r>
          </w:p>
        </w:tc>
      </w:tr>
      <w:tr w:rsidR="009A5CE1" w:rsidTr="003269DF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Участие в общественных организациях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(наименование, направление  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деятельности и дата вступления)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Член профсоюзной организации с 1993 года</w:t>
            </w:r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Участие в деятельности управляющего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(школьного) совета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9A5CE1" w:rsidTr="003269DF">
        <w:trPr>
          <w:trHeight w:val="10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Участие в разработке и реализации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муниципальных, региональных, 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федеральных, международных программ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 проектов (с указанием статуса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участия)                      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Реализация ФГОС НОО,</w:t>
            </w:r>
          </w:p>
          <w:p w:rsidR="009A5CE1" w:rsidRDefault="009A5CE1" w:rsidP="00F76E1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Городской фестиваль проектных задач «К-РОшечка»,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rFonts w:ascii="Times New Roman" w:hAnsi="Times New Roman" w:cs="Times New Roman"/>
                  <w:sz w:val="28"/>
                  <w:szCs w:val="28"/>
                  <w:lang w:eastAsia="en-US"/>
                </w:rPr>
                <w:t>2009 г</w:t>
              </w:r>
            </w:smartTag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9A5CE1" w:rsidRDefault="009A5CE1" w:rsidP="00F76E18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Районный  конкурс авторских цифровых образовательных ресурсов, 2009 год, диплом 3 степени в номинации «Текстовые методические материалы».</w:t>
            </w:r>
          </w:p>
        </w:tc>
      </w:tr>
      <w:tr w:rsidR="009A5CE1" w:rsidTr="003269DF">
        <w:tc>
          <w:tcPr>
            <w:tcW w:w="9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8" w:name="Par370"/>
            <w:bookmarkEnd w:id="8"/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C03077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</w:rPr>
            </w:pPr>
          </w:p>
        </w:tc>
      </w:tr>
      <w:tr w:rsidR="009A5CE1" w:rsidTr="003269DF">
        <w:tc>
          <w:tcPr>
            <w:tcW w:w="9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9" w:name="Par377"/>
            <w:bookmarkEnd w:id="9"/>
          </w:p>
        </w:tc>
      </w:tr>
      <w:tr w:rsidR="009A5CE1" w:rsidTr="00BC109A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ind w:firstLine="0"/>
              <w:jc w:val="left"/>
            </w:pPr>
          </w:p>
        </w:tc>
      </w:tr>
      <w:tr w:rsidR="009A5CE1" w:rsidTr="00BC109A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ind w:firstLine="0"/>
              <w:jc w:val="left"/>
            </w:pPr>
          </w:p>
        </w:tc>
      </w:tr>
      <w:tr w:rsidR="009A5CE1" w:rsidTr="00BC109A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ind w:firstLine="0"/>
              <w:jc w:val="left"/>
            </w:pPr>
          </w:p>
        </w:tc>
      </w:tr>
      <w:tr w:rsidR="009A5CE1" w:rsidTr="003269DF">
        <w:tc>
          <w:tcPr>
            <w:tcW w:w="91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10" w:name="Par385"/>
            <w:bookmarkEnd w:id="10"/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 w:rsidP="005A5D5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 w:rsidP="005A5D5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rPr>
          <w:trHeight w:val="4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 w:rsidP="005A5D5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 w:rsidP="005A5D5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AC06DD" w:rsidRDefault="009A5CE1" w:rsidP="005A5D5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9A5CE1" w:rsidTr="003269DF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A5CE1" w:rsidTr="003269DF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AC06DD" w:rsidRDefault="009A5CE1" w:rsidP="005A5D5F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9A5CE1" w:rsidTr="003269DF">
        <w:tc>
          <w:tcPr>
            <w:tcW w:w="9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11" w:name="Par410"/>
            <w:bookmarkEnd w:id="11"/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 Профессиональные ценности</w:t>
            </w:r>
          </w:p>
        </w:tc>
      </w:tr>
      <w:tr w:rsidR="009A5CE1" w:rsidTr="00AD5AC7"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Педагогическое кредо участника  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AE0626">
              <w:rPr>
                <w:bCs/>
                <w:color w:val="000000"/>
                <w:shd w:val="clear" w:color="auto" w:fill="FFFFFF"/>
              </w:rPr>
              <w:t>«Настоящий учитель тот, кто способен спуститься с высот своих знаний до незнания ученика и вместе с ним совершить восхождение»</w:t>
            </w:r>
          </w:p>
        </w:tc>
      </w:tr>
      <w:tr w:rsidR="009A5CE1" w:rsidTr="004D1C5D">
        <w:tc>
          <w:tcPr>
            <w:tcW w:w="4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Почему нравится работать в школе 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AE0626">
              <w:t xml:space="preserve">Мне нравится находиться среди детей, заряжаться от них энергией, оптимизмом,  помогать им проявлять лучшие качества и  одновременно подниматься по ступенькам своего развития. </w:t>
            </w:r>
          </w:p>
        </w:tc>
      </w:tr>
      <w:tr w:rsidR="009A5CE1" w:rsidTr="00927A21">
        <w:trPr>
          <w:trHeight w:val="400"/>
        </w:trPr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Профессиональные и личностные   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ценности, наиболее близкие Вам      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AE0626">
              <w:t>Профессионализм, ответственность, трудолюбие, терпение, саморазвитие, искренность, отзывчивость, душевность.</w:t>
            </w:r>
          </w:p>
        </w:tc>
      </w:tr>
      <w:tr w:rsidR="009A5CE1" w:rsidTr="00CD65BC">
        <w:trPr>
          <w:trHeight w:val="600"/>
        </w:trPr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чем, по Вашему мнению, состоит   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основная миссия победителя конкурса «Учитель года города </w:t>
            </w:r>
          </w:p>
          <w:p w:rsidR="009A5CE1" w:rsidRDefault="009A5CE1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Красноярска»   </w:t>
            </w:r>
          </w:p>
        </w:tc>
        <w:tc>
          <w:tcPr>
            <w:tcW w:w="4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5CE1" w:rsidRPr="00AE0626" w:rsidRDefault="009A5CE1" w:rsidP="005A5D5F">
            <w:pPr>
              <w:pStyle w:val="a"/>
              <w:tabs>
                <w:tab w:val="left" w:pos="426"/>
              </w:tabs>
              <w:spacing w:line="240" w:lineRule="auto"/>
              <w:ind w:firstLine="0"/>
              <w:jc w:val="left"/>
            </w:pPr>
            <w:r w:rsidRPr="00AE0626">
              <w:t xml:space="preserve">Показать, что учителя – супер-профессионалы своего дела! </w:t>
            </w:r>
          </w:p>
        </w:tc>
      </w:tr>
      <w:tr w:rsidR="009A5CE1" w:rsidTr="003269DF">
        <w:trPr>
          <w:trHeight w:val="400"/>
        </w:trPr>
        <w:tc>
          <w:tcPr>
            <w:tcW w:w="9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12" w:name="Par423"/>
            <w:bookmarkEnd w:id="12"/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10. Дополнительные сведения об участнике, не отраженные </w:t>
            </w:r>
          </w:p>
          <w:p w:rsidR="009A5CE1" w:rsidRPr="006A3514" w:rsidRDefault="009A5CE1">
            <w:pPr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A35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в предыдущих разделах </w:t>
            </w:r>
          </w:p>
        </w:tc>
      </w:tr>
      <w:tr w:rsidR="009A5CE1" w:rsidTr="003269DF">
        <w:tc>
          <w:tcPr>
            <w:tcW w:w="9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5CE1" w:rsidRPr="00AE0626" w:rsidRDefault="009A5CE1" w:rsidP="005A5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626">
              <w:rPr>
                <w:rFonts w:ascii="Times New Roman" w:hAnsi="Times New Roman" w:cs="Times New Roman"/>
                <w:sz w:val="28"/>
                <w:szCs w:val="28"/>
              </w:rPr>
              <w:t>В 1993 году окончила Красноярский педагогический институт. В этом же году начала работать по специальности в своей родной школе, где и работаю по сей день. Первые три года работала по традиционной программе. Затем прошла курсы повышения квалификации и обучала детей по программе развивающего обучения Д.Б.Эльконина-В.В.Давыдова. В настоящее время осваиваю программу «Школа -2100» .</w:t>
            </w:r>
          </w:p>
          <w:p w:rsidR="009A5CE1" w:rsidRPr="00AE0626" w:rsidRDefault="009A5CE1" w:rsidP="005A5D5F">
            <w:pPr>
              <w:rPr>
                <w:rFonts w:ascii="Times New Roman" w:hAnsi="Times New Roman" w:cs="Times New Roman"/>
              </w:rPr>
            </w:pPr>
            <w:r w:rsidRPr="00AE0626">
              <w:rPr>
                <w:rFonts w:ascii="Times New Roman" w:hAnsi="Times New Roman" w:cs="Times New Roman"/>
                <w:sz w:val="28"/>
                <w:szCs w:val="28"/>
              </w:rPr>
              <w:t xml:space="preserve">     Главное мое хобби – это мои дети. Их у меня трое – два сыночка и лапочка дочка. Вместе с детьми мы любим проводить свободное время на природе: катаемся на лыжах, коньках, ходим на Столбы, ездим в парк «Роев ручей». А летом занимаемся садоводством и огородничеством на любимой даче.</w:t>
            </w:r>
          </w:p>
        </w:tc>
      </w:tr>
    </w:tbl>
    <w:p w:rsidR="009A5CE1" w:rsidRDefault="009A5CE1" w:rsidP="003269DF">
      <w:pPr>
        <w:ind w:firstLine="540"/>
        <w:rPr>
          <w:rFonts w:ascii="Calibri" w:hAnsi="Calibri" w:cs="Calibri"/>
          <w:sz w:val="22"/>
          <w:szCs w:val="22"/>
          <w:lang w:eastAsia="en-US"/>
        </w:rPr>
      </w:pPr>
    </w:p>
    <w:p w:rsidR="009A5CE1" w:rsidRDefault="009A5CE1" w:rsidP="003269DF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  <w:lang w:eastAsia="en-US"/>
        </w:rPr>
        <w:t>Правильность сведений, представленных в информационной карте, подтверждаю.</w:t>
      </w:r>
    </w:p>
    <w:p w:rsidR="009A5CE1" w:rsidRDefault="009A5CE1" w:rsidP="003269DF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</w:p>
    <w:p w:rsidR="009A5CE1" w:rsidRDefault="009A5CE1" w:rsidP="003269DF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</w:p>
    <w:p w:rsidR="009A5CE1" w:rsidRDefault="009A5CE1" w:rsidP="003269DF">
      <w:pPr>
        <w:ind w:firstLine="0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                                                       Ю.А. Веретнова</w:t>
      </w:r>
    </w:p>
    <w:p w:rsidR="009A5CE1" w:rsidRDefault="009A5CE1" w:rsidP="003269DF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(подпись)</w:t>
      </w:r>
    </w:p>
    <w:p w:rsidR="009A5CE1" w:rsidRDefault="009A5CE1" w:rsidP="003269DF">
      <w:pPr>
        <w:ind w:firstLine="0"/>
        <w:jc w:val="left"/>
        <w:rPr>
          <w:rFonts w:ascii="Times New Roman" w:hAnsi="Times New Roman" w:cs="Times New Roman"/>
          <w:sz w:val="30"/>
          <w:szCs w:val="30"/>
        </w:rPr>
      </w:pPr>
    </w:p>
    <w:p w:rsidR="009A5CE1" w:rsidRDefault="009A5CE1" w:rsidP="003269DF">
      <w:pPr>
        <w:ind w:firstLine="0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12.01.2015 г.</w:t>
      </w:r>
    </w:p>
    <w:p w:rsidR="009A5CE1" w:rsidRDefault="009A5CE1" w:rsidP="003269DF">
      <w:pPr>
        <w:ind w:firstLine="540"/>
        <w:rPr>
          <w:rFonts w:ascii="Times New Roman" w:hAnsi="Times New Roman" w:cs="Times New Roman"/>
          <w:sz w:val="30"/>
          <w:szCs w:val="30"/>
          <w:lang w:eastAsia="en-US"/>
        </w:rPr>
      </w:pPr>
    </w:p>
    <w:p w:rsidR="009A5CE1" w:rsidRDefault="009A5CE1"/>
    <w:sectPr w:rsidR="009A5CE1" w:rsidSect="00E95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9DF"/>
    <w:rsid w:val="000C6397"/>
    <w:rsid w:val="00144E3E"/>
    <w:rsid w:val="003269DF"/>
    <w:rsid w:val="00461C38"/>
    <w:rsid w:val="004D1C5D"/>
    <w:rsid w:val="005A5D5F"/>
    <w:rsid w:val="005F38C8"/>
    <w:rsid w:val="006A3514"/>
    <w:rsid w:val="008808B9"/>
    <w:rsid w:val="00927A21"/>
    <w:rsid w:val="009A5CE1"/>
    <w:rsid w:val="009F7089"/>
    <w:rsid w:val="00AC06DD"/>
    <w:rsid w:val="00AD5AC7"/>
    <w:rsid w:val="00AE0626"/>
    <w:rsid w:val="00B644EE"/>
    <w:rsid w:val="00B952E5"/>
    <w:rsid w:val="00BB3522"/>
    <w:rsid w:val="00BC109A"/>
    <w:rsid w:val="00C03077"/>
    <w:rsid w:val="00C63718"/>
    <w:rsid w:val="00CD65BC"/>
    <w:rsid w:val="00D2316C"/>
    <w:rsid w:val="00E95349"/>
    <w:rsid w:val="00F76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9D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3269D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A35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3514"/>
    <w:rPr>
      <w:rFonts w:ascii="Tahoma" w:hAnsi="Tahoma" w:cs="Tahoma"/>
      <w:sz w:val="16"/>
      <w:szCs w:val="16"/>
      <w:lang w:eastAsia="ru-RU"/>
    </w:rPr>
  </w:style>
  <w:style w:type="paragraph" w:customStyle="1" w:styleId="a">
    <w:name w:val="МОН"/>
    <w:basedOn w:val="Normal"/>
    <w:uiPriority w:val="99"/>
    <w:rsid w:val="006A3514"/>
    <w:pPr>
      <w:widowControl/>
      <w:autoSpaceDE/>
      <w:autoSpaceDN/>
      <w:adjustRightInd/>
      <w:spacing w:line="360" w:lineRule="auto"/>
      <w:ind w:firstLine="709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88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59;&#1095;&#1080;&#1090;&#1077;&#1083;&#1100;%20&#1075;&#1086;&#1076;&#1072;%20-%202015\&#1091;&#1095;&#1080;&#1090;&#1077;&#1083;&#1100;%20&#1075;&#1086;&#1076;&#1072;%20&#1075;&#1086;&#1088;&#1086;&#1076;\&#1082;&#1086;&#1085;%20&#1076;&#1086;&#1082;%202015\&#1044;&#1086;&#1082;&#1091;&#1084;&#1077;&#1085;&#1090;&#1099;%20&#1085;&#1072;%20&#1082;&#1086;&#1085;&#1082;&#1091;&#1088;&#1089;.do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nsportal.ru/veretnova-yuliya-anatolevn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User\Desktop\&#1059;&#1095;&#1080;&#1090;&#1077;&#1083;&#1100;%20&#1075;&#1086;&#1076;&#1072;%20-%202015\&#1091;&#1095;&#1080;&#1090;&#1077;&#1083;&#1100;%20&#1075;&#1086;&#1076;&#1072;%20&#1075;&#1086;&#1088;&#1086;&#1076;\&#1082;&#1086;&#1085;%20&#1076;&#1086;&#1082;%202015\&#1044;&#1086;&#1082;&#1091;&#1084;&#1077;&#1085;&#1090;&#1099;%20&#1085;&#1072;%20&#1082;&#1086;&#1085;&#1082;&#1091;&#1088;&#1089;.doc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5</Pages>
  <Words>1118</Words>
  <Characters>6374</Characters>
  <Application>Microsoft Office Outlook</Application>
  <DocSecurity>0</DocSecurity>
  <Lines>0</Lines>
  <Paragraphs>0</Paragraphs>
  <ScaleCrop>false</ScaleCrop>
  <Company>МБОУ Гимназия № 4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4</dc:creator>
  <cp:keywords/>
  <dc:description/>
  <cp:lastModifiedBy>Вера Владимировна</cp:lastModifiedBy>
  <cp:revision>5</cp:revision>
  <cp:lastPrinted>2015-01-16T01:34:00Z</cp:lastPrinted>
  <dcterms:created xsi:type="dcterms:W3CDTF">2015-01-16T01:03:00Z</dcterms:created>
  <dcterms:modified xsi:type="dcterms:W3CDTF">2015-01-19T09:18:00Z</dcterms:modified>
</cp:coreProperties>
</file>